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D98DF" w14:textId="64E837D0" w:rsidR="00D47311" w:rsidRDefault="00DB75E3" w:rsidP="0038320A">
      <w:pPr>
        <w:jc w:val="right"/>
        <w:rPr>
          <w:rFonts w:ascii="Lucida Sans" w:hAnsi="Lucida Sans"/>
          <w:b/>
          <w:sz w:val="28"/>
          <w:szCs w:val="28"/>
        </w:rPr>
      </w:pPr>
      <w:r w:rsidRPr="00DB75E3">
        <w:rPr>
          <w:rFonts w:asciiTheme="minorHAnsi" w:hAnsiTheme="minorHAnsi"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15744" behindDoc="1" locked="0" layoutInCell="1" allowOverlap="1" wp14:anchorId="637D9924" wp14:editId="3A447F1C">
            <wp:simplePos x="0" y="0"/>
            <wp:positionH relativeFrom="margin">
              <wp:align>left</wp:align>
            </wp:positionH>
            <wp:positionV relativeFrom="page">
              <wp:posOffset>266700</wp:posOffset>
            </wp:positionV>
            <wp:extent cx="2295525" cy="539750"/>
            <wp:effectExtent l="0" t="0" r="9525" b="0"/>
            <wp:wrapTight wrapText="bothSides">
              <wp:wrapPolygon edited="0">
                <wp:start x="0" y="0"/>
                <wp:lineTo x="0" y="20584"/>
                <wp:lineTo x="21510" y="20584"/>
                <wp:lineTo x="21510" y="0"/>
                <wp:lineTo x="0" y="0"/>
              </wp:wrapPolygon>
            </wp:wrapTight>
            <wp:docPr id="1" name="Picture 2" descr="WoodlandsParkNursery_log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odlandsParkNursery_logo 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97FBE" w14:textId="766D9489" w:rsidR="00324110" w:rsidRPr="000576A6" w:rsidRDefault="00324110" w:rsidP="00324110">
      <w:pPr>
        <w:ind w:left="57"/>
        <w:jc w:val="right"/>
        <w:rPr>
          <w:rFonts w:asciiTheme="minorHAnsi" w:hAnsiTheme="minorHAnsi" w:cstheme="minorHAnsi"/>
          <w:b/>
          <w:sz w:val="20"/>
        </w:rPr>
      </w:pPr>
      <w:r w:rsidRPr="000576A6">
        <w:rPr>
          <w:rFonts w:asciiTheme="minorHAnsi" w:hAnsiTheme="minorHAnsi" w:cstheme="minorHAnsi"/>
          <w:b/>
          <w:sz w:val="20"/>
        </w:rPr>
        <w:t>Woodlands Park Nursery School &amp; Children’s Centre</w:t>
      </w:r>
    </w:p>
    <w:p w14:paraId="10AB98E1" w14:textId="5CA82A60" w:rsidR="00DB75E3" w:rsidRPr="000576A6" w:rsidRDefault="00324110" w:rsidP="009939C8">
      <w:pPr>
        <w:ind w:left="57"/>
        <w:jc w:val="right"/>
        <w:rPr>
          <w:rFonts w:asciiTheme="minorHAnsi" w:hAnsiTheme="minorHAnsi" w:cstheme="minorHAnsi"/>
          <w:b/>
          <w:sz w:val="20"/>
        </w:rPr>
      </w:pPr>
      <w:r w:rsidRPr="000576A6">
        <w:rPr>
          <w:rFonts w:asciiTheme="minorHAnsi" w:hAnsiTheme="minorHAnsi" w:cstheme="minorHAnsi"/>
          <w:b/>
          <w:sz w:val="20"/>
        </w:rPr>
        <w:t>Telephone: 020 8802 0041</w:t>
      </w:r>
    </w:p>
    <w:p w14:paraId="1A7A9B48" w14:textId="52207BB9" w:rsidR="00324110" w:rsidRPr="000576A6" w:rsidRDefault="00D23FA6" w:rsidP="00324110">
      <w:pPr>
        <w:ind w:left="57"/>
        <w:jc w:val="right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a</w:t>
      </w:r>
      <w:r w:rsidR="00324110" w:rsidRPr="000576A6">
        <w:rPr>
          <w:rFonts w:asciiTheme="minorHAnsi" w:hAnsiTheme="minorHAnsi" w:cstheme="minorHAnsi"/>
          <w:b/>
          <w:sz w:val="20"/>
        </w:rPr>
        <w:t>dmin@woodlandspark-nur.haringey.sch.uk</w:t>
      </w:r>
    </w:p>
    <w:p w14:paraId="528BF637" w14:textId="39542BA5" w:rsidR="000C5E14" w:rsidRPr="000576A6" w:rsidRDefault="00324110" w:rsidP="00324110">
      <w:pPr>
        <w:ind w:left="57"/>
        <w:jc w:val="right"/>
        <w:rPr>
          <w:rFonts w:asciiTheme="minorHAnsi" w:hAnsiTheme="minorHAnsi" w:cstheme="minorHAnsi"/>
          <w:b/>
          <w:i/>
          <w:sz w:val="20"/>
          <w:szCs w:val="16"/>
        </w:rPr>
      </w:pPr>
      <w:r w:rsidRPr="000576A6">
        <w:rPr>
          <w:rFonts w:asciiTheme="minorHAnsi" w:hAnsiTheme="minorHAnsi" w:cstheme="minorHAnsi"/>
          <w:b/>
          <w:sz w:val="20"/>
        </w:rPr>
        <w:t>Executive Headteacher: Sian McDermott</w:t>
      </w:r>
    </w:p>
    <w:p w14:paraId="0ECD097B" w14:textId="6ED753A0" w:rsidR="005F6C06" w:rsidRPr="007D34B0" w:rsidRDefault="005829D8" w:rsidP="00EE044D">
      <w:pPr>
        <w:jc w:val="both"/>
        <w:rPr>
          <w:rFonts w:asciiTheme="minorHAnsi" w:hAnsiTheme="minorHAnsi" w:cstheme="minorHAnsi"/>
          <w:b/>
          <w:iCs/>
          <w:sz w:val="28"/>
          <w:szCs w:val="22"/>
        </w:rPr>
      </w:pPr>
      <w:r w:rsidRPr="007D34B0">
        <w:rPr>
          <w:rFonts w:asciiTheme="minorHAnsi" w:hAnsiTheme="minorHAnsi" w:cstheme="minorHAnsi"/>
          <w:b/>
          <w:iCs/>
          <w:sz w:val="28"/>
          <w:szCs w:val="22"/>
        </w:rPr>
        <w:t>Holiday Play Scheme</w:t>
      </w:r>
      <w:r w:rsidR="00FD0681" w:rsidRPr="007D34B0">
        <w:rPr>
          <w:rFonts w:asciiTheme="minorHAnsi" w:hAnsiTheme="minorHAnsi" w:cstheme="minorHAnsi"/>
          <w:b/>
          <w:iCs/>
          <w:sz w:val="28"/>
          <w:szCs w:val="22"/>
        </w:rPr>
        <w:t xml:space="preserve"> Booking Form</w:t>
      </w:r>
    </w:p>
    <w:p w14:paraId="5129D413" w14:textId="77777777" w:rsidR="00FD0681" w:rsidRPr="007D34B0" w:rsidRDefault="00FD0681" w:rsidP="005B7DDD">
      <w:pPr>
        <w:ind w:left="57"/>
        <w:jc w:val="both"/>
        <w:rPr>
          <w:rFonts w:asciiTheme="minorHAnsi" w:hAnsiTheme="minorHAnsi" w:cstheme="minorHAnsi"/>
          <w:bCs/>
          <w:iCs/>
        </w:rPr>
      </w:pPr>
    </w:p>
    <w:p w14:paraId="0EEE9225" w14:textId="5977A04A" w:rsidR="00F34E75" w:rsidRPr="007D34B0" w:rsidRDefault="00F34E75" w:rsidP="00B9351E">
      <w:pPr>
        <w:jc w:val="both"/>
        <w:rPr>
          <w:rFonts w:asciiTheme="minorHAnsi" w:hAnsiTheme="minorHAnsi" w:cstheme="minorHAnsi"/>
          <w:bCs/>
          <w:iCs/>
        </w:rPr>
      </w:pPr>
      <w:r w:rsidRPr="007D34B0">
        <w:rPr>
          <w:rFonts w:asciiTheme="minorHAnsi" w:hAnsiTheme="minorHAnsi" w:cstheme="minorHAnsi"/>
          <w:bCs/>
          <w:iCs/>
        </w:rPr>
        <w:t>Please complete this form to opt in, opt out or request changes to your child’s Holiday Play Scheme bookings.</w:t>
      </w:r>
    </w:p>
    <w:p w14:paraId="091EED58" w14:textId="1101D900" w:rsidR="000B3A0F" w:rsidRPr="007D34B0" w:rsidRDefault="00EE044D" w:rsidP="00B9351E">
      <w:pPr>
        <w:jc w:val="both"/>
        <w:rPr>
          <w:rFonts w:asciiTheme="minorHAnsi" w:hAnsiTheme="minorHAnsi" w:cstheme="minorHAnsi"/>
          <w:bCs/>
          <w:iCs/>
        </w:rPr>
      </w:pPr>
      <w:r w:rsidRPr="007D34B0">
        <w:rPr>
          <w:rFonts w:asciiTheme="minorHAnsi" w:hAnsiTheme="minorHAnsi" w:cstheme="minorHAnsi"/>
          <w:bCs/>
          <w:iCs/>
        </w:rPr>
        <w:t> </w:t>
      </w:r>
    </w:p>
    <w:p w14:paraId="15F32EC0" w14:textId="28B5A2EB" w:rsidR="00F10D11" w:rsidRPr="007D34B0" w:rsidRDefault="000B3A0F" w:rsidP="009C6760">
      <w:pPr>
        <w:jc w:val="both"/>
        <w:rPr>
          <w:rFonts w:asciiTheme="minorHAnsi" w:hAnsiTheme="minorHAnsi" w:cstheme="minorHAnsi"/>
          <w:b/>
          <w:bCs/>
          <w:iCs/>
        </w:rPr>
      </w:pPr>
      <w:r w:rsidRPr="007D34B0">
        <w:rPr>
          <w:rFonts w:asciiTheme="minorHAnsi" w:hAnsiTheme="minorHAnsi" w:cstheme="minorHAnsi"/>
          <w:b/>
          <w:bCs/>
          <w:iCs/>
        </w:rPr>
        <w:t>Important Information:</w:t>
      </w:r>
    </w:p>
    <w:p w14:paraId="1BE74BB3" w14:textId="1E8A918D" w:rsidR="009C6760" w:rsidRPr="007D34B0" w:rsidRDefault="009C6760" w:rsidP="00F10D1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D34B0">
        <w:rPr>
          <w:rFonts w:asciiTheme="minorHAnsi" w:hAnsiTheme="minorHAnsi" w:cstheme="minorHAnsi"/>
          <w:iCs/>
        </w:rPr>
        <w:t>Parents must provide a minimum of 4 weeks’ notice before the last day of term for any changes</w:t>
      </w:r>
      <w:r w:rsidR="00954FA1">
        <w:rPr>
          <w:rFonts w:asciiTheme="minorHAnsi" w:hAnsiTheme="minorHAnsi" w:cstheme="minorHAnsi"/>
          <w:iCs/>
        </w:rPr>
        <w:t xml:space="preserve"> including </w:t>
      </w:r>
      <w:r w:rsidRPr="007D34B0">
        <w:rPr>
          <w:rFonts w:asciiTheme="minorHAnsi" w:hAnsiTheme="minorHAnsi" w:cstheme="minorHAnsi"/>
          <w:iCs/>
        </w:rPr>
        <w:t>booking</w:t>
      </w:r>
      <w:r w:rsidR="00954FA1">
        <w:rPr>
          <w:rFonts w:asciiTheme="minorHAnsi" w:hAnsiTheme="minorHAnsi" w:cstheme="minorHAnsi"/>
          <w:iCs/>
        </w:rPr>
        <w:t xml:space="preserve">s/cancellations/amendments. </w:t>
      </w:r>
    </w:p>
    <w:p w14:paraId="055B81FE" w14:textId="171300A7" w:rsidR="003F4BC3" w:rsidRPr="007D34B0" w:rsidRDefault="00F10D11" w:rsidP="00F10D1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D34B0">
        <w:rPr>
          <w:rFonts w:asciiTheme="minorHAnsi" w:hAnsiTheme="minorHAnsi" w:cstheme="minorHAnsi"/>
          <w:iCs/>
        </w:rPr>
        <w:t xml:space="preserve">If the notice period is not met, charges </w:t>
      </w:r>
      <w:r w:rsidR="009C6760" w:rsidRPr="007D34B0">
        <w:rPr>
          <w:rFonts w:asciiTheme="minorHAnsi" w:hAnsiTheme="minorHAnsi" w:cstheme="minorHAnsi"/>
          <w:iCs/>
        </w:rPr>
        <w:t xml:space="preserve">will </w:t>
      </w:r>
      <w:r w:rsidRPr="007D34B0">
        <w:rPr>
          <w:rFonts w:asciiTheme="minorHAnsi" w:hAnsiTheme="minorHAnsi" w:cstheme="minorHAnsi"/>
          <w:iCs/>
        </w:rPr>
        <w:t>still apply, even if your child does not attend.</w:t>
      </w:r>
    </w:p>
    <w:p w14:paraId="65C89177" w14:textId="77777777" w:rsidR="003F4BC3" w:rsidRPr="007D34B0" w:rsidRDefault="00F10D11" w:rsidP="00F10D11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D34B0">
        <w:rPr>
          <w:rFonts w:asciiTheme="minorHAnsi" w:hAnsiTheme="minorHAnsi" w:cstheme="minorHAnsi"/>
          <w:iCs/>
        </w:rPr>
        <w:t>Places are not guaranteed. You will be contacted once your request has been reviewed.</w:t>
      </w:r>
    </w:p>
    <w:p w14:paraId="1CC49C59" w14:textId="77777777" w:rsidR="008853E3" w:rsidRPr="007D34B0" w:rsidRDefault="00F10D11" w:rsidP="008853E3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iCs/>
        </w:rPr>
      </w:pPr>
      <w:r w:rsidRPr="007D34B0">
        <w:rPr>
          <w:rFonts w:asciiTheme="minorHAnsi" w:hAnsiTheme="minorHAnsi" w:cstheme="minorHAnsi"/>
          <w:iCs/>
        </w:rPr>
        <w:t xml:space="preserve">Please return the completed form to Reception or email it to </w:t>
      </w:r>
    </w:p>
    <w:p w14:paraId="2B91F61C" w14:textId="4F0CCE26" w:rsidR="00BB1941" w:rsidRPr="007D34B0" w:rsidRDefault="00F10D11" w:rsidP="008853E3">
      <w:pPr>
        <w:pStyle w:val="ListParagraph"/>
        <w:rPr>
          <w:rFonts w:asciiTheme="minorHAnsi" w:hAnsiTheme="minorHAnsi" w:cstheme="minorHAnsi"/>
          <w:iCs/>
        </w:rPr>
      </w:pPr>
      <w:r w:rsidRPr="007D34B0">
        <w:rPr>
          <w:rFonts w:asciiTheme="minorHAnsi" w:hAnsiTheme="minorHAnsi" w:cstheme="minorHAnsi"/>
          <w:iCs/>
        </w:rPr>
        <w:t>admin@woodlandspark-nur.haringey.sch.uk</w:t>
      </w:r>
    </w:p>
    <w:p w14:paraId="6EFC62DB" w14:textId="77777777" w:rsidR="00463CB0" w:rsidRPr="007D34B0" w:rsidRDefault="00463CB0" w:rsidP="00463CB0">
      <w:pPr>
        <w:rPr>
          <w:rFonts w:asciiTheme="minorHAnsi" w:hAnsiTheme="minorHAnsi" w:cstheme="minorHAnsi"/>
          <w:bCs/>
          <w:iCs/>
          <w:sz w:val="22"/>
          <w:szCs w:val="18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  <w:gridCol w:w="4394"/>
      </w:tblGrid>
      <w:tr w:rsidR="005829D8" w:rsidRPr="007D34B0" w14:paraId="76CD801F" w14:textId="77777777" w:rsidTr="00BB1941">
        <w:trPr>
          <w:trHeight w:val="360"/>
        </w:trPr>
        <w:tc>
          <w:tcPr>
            <w:tcW w:w="5245" w:type="dxa"/>
          </w:tcPr>
          <w:p w14:paraId="0950C757" w14:textId="77777777" w:rsidR="005829D8" w:rsidRPr="007D34B0" w:rsidRDefault="00CF6728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7D34B0">
              <w:rPr>
                <w:rFonts w:asciiTheme="minorHAnsi" w:hAnsiTheme="minorHAnsi" w:cstheme="minorHAnsi"/>
                <w:b/>
                <w:szCs w:val="24"/>
              </w:rPr>
              <w:t>Child’s Name:</w:t>
            </w:r>
          </w:p>
          <w:p w14:paraId="1F1A073D" w14:textId="20A41C77" w:rsidR="00BB1941" w:rsidRPr="007D34B0" w:rsidRDefault="00BB1941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394" w:type="dxa"/>
          </w:tcPr>
          <w:p w14:paraId="2E1856FA" w14:textId="3473B11B" w:rsidR="005829D8" w:rsidRPr="007D34B0" w:rsidRDefault="00CF6728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7D34B0">
              <w:rPr>
                <w:rFonts w:asciiTheme="minorHAnsi" w:hAnsiTheme="minorHAnsi" w:cstheme="minorHAnsi"/>
                <w:b/>
                <w:szCs w:val="24"/>
              </w:rPr>
              <w:t>Class</w:t>
            </w:r>
            <w:r w:rsidR="005829D8" w:rsidRPr="007D34B0"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</w:tc>
      </w:tr>
      <w:tr w:rsidR="00CF6728" w:rsidRPr="007D34B0" w14:paraId="22FA2175" w14:textId="77777777" w:rsidTr="00BB1941">
        <w:trPr>
          <w:trHeight w:val="360"/>
        </w:trPr>
        <w:tc>
          <w:tcPr>
            <w:tcW w:w="5245" w:type="dxa"/>
          </w:tcPr>
          <w:p w14:paraId="27A3DC5E" w14:textId="77777777" w:rsidR="00CF6728" w:rsidRPr="007D34B0" w:rsidRDefault="00CF6728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Cs w:val="24"/>
              </w:rPr>
              <w:t>Parent/Carer Name:</w:t>
            </w:r>
            <w:r w:rsidRPr="007D34B0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316763F5" w14:textId="77777777" w:rsidR="00CF6728" w:rsidRPr="007D34B0" w:rsidRDefault="00CF6728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7D34B0">
              <w:rPr>
                <w:rFonts w:asciiTheme="minorHAnsi" w:hAnsiTheme="minorHAnsi" w:cstheme="minorHAnsi"/>
                <w:b/>
                <w:szCs w:val="24"/>
              </w:rPr>
              <w:t>Contact Number:</w:t>
            </w:r>
          </w:p>
          <w:p w14:paraId="5F49882D" w14:textId="103F06DA" w:rsidR="00BB1941" w:rsidRPr="007D34B0" w:rsidRDefault="00BB1941" w:rsidP="00766A9A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60A799FB" w14:textId="77777777" w:rsidR="00B9351E" w:rsidRPr="007D34B0" w:rsidRDefault="00B9351E" w:rsidP="004148FE">
      <w:pPr>
        <w:rPr>
          <w:rFonts w:asciiTheme="minorHAnsi" w:hAnsiTheme="minorHAnsi" w:cstheme="minorHAnsi"/>
          <w:b/>
          <w:szCs w:val="24"/>
        </w:rPr>
      </w:pPr>
    </w:p>
    <w:p w14:paraId="0D8E475C" w14:textId="7EB5E4A2" w:rsidR="008F5BFC" w:rsidRPr="00CF587D" w:rsidRDefault="00B27C83" w:rsidP="008F5BFC">
      <w:pPr>
        <w:jc w:val="both"/>
        <w:textAlignment w:val="baseline"/>
        <w:rPr>
          <w:rFonts w:asciiTheme="minorHAnsi" w:hAnsiTheme="minorHAnsi" w:cstheme="minorHAnsi"/>
          <w:b/>
          <w:sz w:val="28"/>
          <w:szCs w:val="28"/>
        </w:rPr>
      </w:pPr>
      <w:r w:rsidRPr="00CF587D">
        <w:rPr>
          <w:rFonts w:asciiTheme="minorHAnsi" w:hAnsiTheme="minorHAnsi" w:cstheme="minorHAnsi"/>
          <w:b/>
          <w:sz w:val="28"/>
          <w:szCs w:val="28"/>
        </w:rPr>
        <w:t>Playscheme</w:t>
      </w:r>
      <w:r w:rsidR="00CF587D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="008F5BFC" w:rsidRPr="00CF587D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 xml:space="preserve">Please tick or </w:t>
      </w:r>
      <w:r w:rsidR="006D6D1A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>write</w:t>
      </w:r>
      <w:r w:rsidR="008F5BFC" w:rsidRPr="00CF587D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 xml:space="preserve"> </w:t>
      </w:r>
      <w:r w:rsidR="006D6D1A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>‘</w:t>
      </w:r>
      <w:r w:rsidR="008F5BFC" w:rsidRPr="00CF587D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>cancel</w:t>
      </w:r>
      <w:r w:rsidR="006D6D1A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>’</w:t>
      </w:r>
      <w:r w:rsidR="008F5BFC" w:rsidRPr="00CF587D">
        <w:rPr>
          <w:rFonts w:asciiTheme="minorHAnsi" w:hAnsiTheme="minorHAnsi" w:cstheme="minorHAnsi"/>
          <w:b/>
          <w:bCs/>
          <w:color w:val="000000"/>
          <w:sz w:val="28"/>
          <w:szCs w:val="28"/>
          <w:lang w:eastAsia="en-GB"/>
        </w:rPr>
        <w:t xml:space="preserve"> in the appropriate box below</w:t>
      </w:r>
    </w:p>
    <w:p w14:paraId="26F4CD86" w14:textId="77777777" w:rsidR="007D34B0" w:rsidRPr="007D34B0" w:rsidRDefault="007D34B0" w:rsidP="004148FE">
      <w:pPr>
        <w:rPr>
          <w:rFonts w:asciiTheme="minorHAnsi" w:hAnsiTheme="minorHAnsi" w:cstheme="minorHAnsi"/>
          <w:b/>
          <w:szCs w:val="24"/>
        </w:rPr>
      </w:pPr>
    </w:p>
    <w:p w14:paraId="1AE58E6D" w14:textId="418A02B1" w:rsidR="007D34B0" w:rsidRPr="007D34B0" w:rsidRDefault="00CF587D" w:rsidP="007D34B0">
      <w:pPr>
        <w:jc w:val="both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*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October Playscheme: Booking/cancelling deadline 28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vertAlign w:val="superscript"/>
          <w:lang w:eastAsia="en-GB"/>
        </w:rPr>
        <w:t>th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September 2026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1551"/>
        <w:gridCol w:w="1518"/>
        <w:gridCol w:w="1600"/>
        <w:gridCol w:w="1559"/>
        <w:gridCol w:w="1560"/>
      </w:tblGrid>
      <w:tr w:rsidR="007D34B0" w:rsidRPr="007D34B0" w14:paraId="06200B34" w14:textId="77777777" w:rsidTr="004C38F1">
        <w:trPr>
          <w:trHeight w:val="285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73160F7" w14:textId="77777777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  <w:r w:rsidRPr="007D34B0">
              <w:rPr>
                <w:rFonts w:asciiTheme="minorHAnsi" w:hAnsiTheme="minorHAnsi" w:cstheme="minorHAns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61C3DE" w14:textId="4ADE04DA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26</w:t>
            </w:r>
            <w:r w:rsidRPr="004C38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4C38F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Oct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DA3D0D8" w14:textId="0D8AEE58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Tue 27</w:t>
            </w:r>
            <w:r w:rsidRPr="004C38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4C38F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Oct</w:t>
            </w: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8FED53" w14:textId="7345DFA4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28</w:t>
            </w:r>
            <w:r w:rsidRPr="004C38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4C38F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Oct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90508E" w14:textId="20EC0F18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29th </w:t>
            </w:r>
            <w:r w:rsidR="004C38F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Oct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6F5BC2" w14:textId="1B0DAD81" w:rsidR="007D34B0" w:rsidRPr="007D34B0" w:rsidRDefault="007D34B0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lang w:eastAsia="en-GB"/>
              </w:rPr>
            </w:pPr>
            <w:r w:rsidRPr="007D34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30</w:t>
            </w:r>
            <w:r w:rsidRPr="004C38F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4C38F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Oct</w:t>
            </w:r>
          </w:p>
        </w:tc>
      </w:tr>
      <w:tr w:rsidR="007D34B0" w:rsidRPr="00027B2C" w14:paraId="7EADBDE6" w14:textId="77777777" w:rsidTr="004C38F1">
        <w:trPr>
          <w:trHeight w:val="45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5A88C2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3D3D2A" w14:textId="220C1EB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604110" w14:textId="4602EEE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ACBD42" w14:textId="7993018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E55A87" w14:textId="17ADB4E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CEC6CF" w14:textId="7E02430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</w:tr>
      <w:tr w:rsidR="007D34B0" w:rsidRPr="00027B2C" w14:paraId="06D224C2" w14:textId="77777777" w:rsidTr="004C38F1">
        <w:trPr>
          <w:trHeight w:val="45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5B246D" w14:textId="25E6567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45915DD0" w14:textId="4191B0A2" w:rsidR="007D34B0" w:rsidRPr="00027B2C" w:rsidRDefault="00027B2C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</w:t>
            </w:r>
            <w:r w:rsidR="007D34B0"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Tea Provided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C8C3D5" w14:textId="37D180F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0DC953" w14:textId="7B4C4F8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F1543D" w14:textId="3993CDC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396EE5" w14:textId="764B10B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600CA7" w14:textId="38CCC46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eastAsia="en-GB"/>
              </w:rPr>
            </w:pPr>
          </w:p>
        </w:tc>
      </w:tr>
    </w:tbl>
    <w:p w14:paraId="46D8E1E5" w14:textId="77777777" w:rsidR="007D34B0" w:rsidRPr="00027B2C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095EE99C" w14:textId="77777777" w:rsidR="007D34B0" w:rsidRPr="00027B2C" w:rsidRDefault="007D34B0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507151A4" w14:textId="74E135F6" w:rsidR="007D34B0" w:rsidRPr="00027B2C" w:rsidRDefault="00CF587D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*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February Playscheme: Booking/cancelling deadline 15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vertAlign w:val="superscript"/>
          <w:lang w:eastAsia="en-GB"/>
        </w:rPr>
        <w:t xml:space="preserve">th 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January 2027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559"/>
        <w:gridCol w:w="1559"/>
        <w:gridCol w:w="1559"/>
        <w:gridCol w:w="1560"/>
      </w:tblGrid>
      <w:tr w:rsidR="007D34B0" w:rsidRPr="00027B2C" w14:paraId="08E84B37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6552DD" w14:textId="229846F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289805" w14:textId="47086D6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15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Feb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5C9FFA" w14:textId="06A8F2B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Tue 16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Feb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722172" w14:textId="1A05F2E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17th</w:t>
            </w:r>
            <w:r w:rsid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Feb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79F445" w14:textId="57C39E9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18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Feb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9CDD72" w14:textId="0650881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19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Feb</w:t>
            </w:r>
          </w:p>
        </w:tc>
      </w:tr>
      <w:tr w:rsidR="007D34B0" w:rsidRPr="00027B2C" w14:paraId="79A30F8F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9A2691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C65B3E" w14:textId="60DF9FB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A7602C" w14:textId="7DFFDCE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213B32" w14:textId="5BCAF33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E8C461" w14:textId="13E283A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C2A790" w14:textId="73E0F68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00C8D067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F98CF64" w14:textId="185F8679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245925A4" w14:textId="69AEF282" w:rsidR="007D34B0" w:rsidRPr="00027B2C" w:rsidRDefault="00027B2C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05D73A" w14:textId="2B13D40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1E8CF4" w14:textId="32BABDA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127863" w14:textId="410B969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CA1184D" w14:textId="749C617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2E0D81" w14:textId="2E54DB5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32EFBE49" w14:textId="77777777" w:rsidR="007D34B0" w:rsidRPr="00027B2C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3263B935" w14:textId="77777777" w:rsidR="007D34B0" w:rsidRPr="00027B2C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45729A83" w14:textId="06CE1827" w:rsidR="007D34B0" w:rsidRPr="00027B2C" w:rsidRDefault="00CF587D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*</w:t>
      </w:r>
      <w:r w:rsidR="00530E9A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April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Playscheme</w:t>
      </w: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: 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Booking/cancelling deadline 25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vertAlign w:val="superscript"/>
          <w:lang w:eastAsia="en-GB"/>
        </w:rPr>
        <w:t>th</w:t>
      </w:r>
      <w:r w:rsidR="007D34B0"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February 2027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559"/>
        <w:gridCol w:w="1559"/>
        <w:gridCol w:w="1522"/>
        <w:gridCol w:w="1597"/>
      </w:tblGrid>
      <w:tr w:rsidR="007D34B0" w:rsidRPr="00027B2C" w14:paraId="25A0545F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667D0B" w14:textId="086E834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D7DCEB" w14:textId="36222BF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5</w:t>
            </w:r>
            <w:r w:rsidRPr="006A4D9D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Apr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431FFB" w14:textId="57FD1AA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Tues 6</w:t>
            </w:r>
            <w:r w:rsidRPr="006A4D9D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Apr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2E965C" w14:textId="23F3C7B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7th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Apr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84B0769" w14:textId="400A127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8th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Apr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683404" w14:textId="65B3C8A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9th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Apr</w:t>
            </w:r>
          </w:p>
        </w:tc>
      </w:tr>
      <w:tr w:rsidR="007D34B0" w:rsidRPr="00027B2C" w14:paraId="2427036E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2D18EF7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665407" w14:textId="1E318099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B25028" w14:textId="6C1F39E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B9F089" w14:textId="04FE633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4DA816" w14:textId="2E2FE88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36389E" w14:textId="7EF75BF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03728BFD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BB5A85" w14:textId="728F773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398C65B3" w14:textId="76F5F85E" w:rsidR="007D34B0" w:rsidRPr="00027B2C" w:rsidRDefault="00027B2C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266582" w14:textId="52B234A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E111222" w14:textId="199B96AF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F15707" w14:textId="00F0762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A4759F" w14:textId="23F11042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411294" w14:textId="72096AE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684C7F1F" w14:textId="77777777" w:rsidR="007D34B0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5A6224F9" w14:textId="6257C53C" w:rsidR="003344D1" w:rsidRPr="00027B2C" w:rsidRDefault="003344D1" w:rsidP="003344D1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*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June</w:t>
      </w: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Playscheme: Booking/cancelling deadline </w:t>
      </w:r>
      <w:r w:rsidR="00AE6032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7</w:t>
      </w: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vertAlign w:val="superscript"/>
          <w:lang w:eastAsia="en-GB"/>
        </w:rPr>
        <w:t>th</w:t>
      </w: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</w:t>
      </w:r>
      <w:r w:rsidR="00AE6032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May</w:t>
      </w:r>
      <w:r w:rsidRPr="00027B2C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2027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559"/>
        <w:gridCol w:w="1559"/>
        <w:gridCol w:w="1522"/>
        <w:gridCol w:w="1597"/>
      </w:tblGrid>
      <w:tr w:rsidR="003344D1" w:rsidRPr="00027B2C" w14:paraId="459ADF87" w14:textId="77777777" w:rsidTr="002B4946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C0C53E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5BBC8D" w14:textId="4C4C6CB3" w:rsidR="003344D1" w:rsidRPr="00027B2C" w:rsidRDefault="0054390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 31</w:t>
            </w:r>
            <w:r w:rsidRPr="00543901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st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="004243EE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May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5D760B" w14:textId="1B26276B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Tue </w:t>
            </w:r>
            <w:r w:rsidR="00A3063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1</w:t>
            </w:r>
            <w:r w:rsidR="00A3063F" w:rsidRPr="00A3063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st</w:t>
            </w:r>
            <w:r w:rsidR="00A3063F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86518C" w14:textId="0A69C30E" w:rsidR="003344D1" w:rsidRPr="00027B2C" w:rsidRDefault="00A3063F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 2</w:t>
            </w:r>
            <w:r w:rsidRPr="00A3063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nd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Jun</w:t>
            </w: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F3419F" w14:textId="7A472485" w:rsidR="003344D1" w:rsidRPr="00027B2C" w:rsidRDefault="00A3063F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3</w:t>
            </w:r>
            <w:r w:rsidRPr="00A3063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rd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Jun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2961D4" w14:textId="2652BDE8" w:rsidR="003344D1" w:rsidRPr="00027B2C" w:rsidRDefault="00A3063F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 4</w:t>
            </w:r>
            <w:r w:rsidRPr="00A3063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Jun</w:t>
            </w:r>
          </w:p>
        </w:tc>
      </w:tr>
      <w:tr w:rsidR="003344D1" w:rsidRPr="00027B2C" w14:paraId="37FFC48D" w14:textId="77777777" w:rsidTr="004243EE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7E0BE4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3B9B1F77" w14:textId="662595BF" w:rsidR="003344D1" w:rsidRPr="00027B2C" w:rsidRDefault="004243EE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Bank Holiday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12F8D0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E02292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9B212A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543847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3344D1" w:rsidRPr="00027B2C" w14:paraId="32C90559" w14:textId="77777777" w:rsidTr="004243EE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241702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05939400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14:paraId="09A18989" w14:textId="3EE191C5" w:rsidR="003344D1" w:rsidRPr="00027B2C" w:rsidRDefault="004243EE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Bank Holiday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2615D4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201D4F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1161D9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E3AF4D" w14:textId="77777777" w:rsidR="003344D1" w:rsidRPr="00027B2C" w:rsidRDefault="003344D1" w:rsidP="002B4946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59082045" w14:textId="77777777" w:rsidR="004C38F1" w:rsidRPr="00027B2C" w:rsidRDefault="004C38F1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2D63876F" w14:textId="77777777" w:rsidR="004C38F1" w:rsidRPr="00027B2C" w:rsidRDefault="004C38F1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29EA7FFC" w14:textId="77777777" w:rsidR="004C38F1" w:rsidRPr="00027B2C" w:rsidRDefault="004C38F1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497F69B5" w14:textId="77777777" w:rsidR="004C38F1" w:rsidRPr="00027B2C" w:rsidRDefault="004C38F1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2AC8EFDD" w14:textId="77777777" w:rsidR="004C38F1" w:rsidRPr="00027B2C" w:rsidRDefault="004C38F1" w:rsidP="005D4241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09CC35DA" w14:textId="77777777" w:rsidR="004C38F1" w:rsidRPr="00027B2C" w:rsidRDefault="004C38F1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213372A5" w14:textId="72667A81" w:rsidR="007D34B0" w:rsidRDefault="00D46243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  <w:r w:rsidRPr="00D46243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*Summer Playscheme: The booking and cancellation deadline for the entire summer playscheme period is 24</w:t>
      </w:r>
      <w:r w:rsidR="006D6D1A" w:rsidRPr="006D6D1A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vertAlign w:val="superscript"/>
          <w:lang w:eastAsia="en-GB"/>
        </w:rPr>
        <w:t>th</w:t>
      </w:r>
      <w:r w:rsidRPr="00D46243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 Jun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 xml:space="preserve">e </w:t>
      </w:r>
      <w:r w:rsidRPr="00D46243">
        <w:rPr>
          <w:rFonts w:asciiTheme="minorHAnsi" w:hAnsiTheme="minorHAnsi" w:cstheme="minorHAnsi"/>
          <w:b/>
          <w:bCs/>
          <w:color w:val="000000"/>
          <w:sz w:val="22"/>
          <w:szCs w:val="22"/>
          <w:highlight w:val="yellow"/>
          <w:lang w:eastAsia="en-GB"/>
        </w:rPr>
        <w:t>2027</w:t>
      </w:r>
    </w:p>
    <w:p w14:paraId="0A9CD73F" w14:textId="77777777" w:rsidR="00A956ED" w:rsidRPr="00027B2C" w:rsidRDefault="00A956ED" w:rsidP="00027B2C">
      <w:pPr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tbl>
      <w:tblPr>
        <w:tblW w:w="32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</w:tblGrid>
      <w:tr w:rsidR="007D34B0" w:rsidRPr="00027B2C" w14:paraId="23799B18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DC1DB63" w14:textId="6E56E45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0A4EB1" w14:textId="7F32397F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23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 xml:space="preserve">rd 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Jul</w:t>
            </w:r>
          </w:p>
        </w:tc>
      </w:tr>
      <w:tr w:rsidR="007D34B0" w:rsidRPr="00027B2C" w14:paraId="46E8D11B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3FA371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6DD09D" w14:textId="54BB386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4F094110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AAC9E1" w14:textId="2D704F51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6F0FAB1B" w14:textId="7CC9AE57" w:rsidR="007D34B0" w:rsidRPr="00027B2C" w:rsidRDefault="00027B2C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241A14" w14:textId="2FB8C3B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418F8674" w14:textId="77777777" w:rsidR="004C38F1" w:rsidRPr="00027B2C" w:rsidRDefault="004C38F1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tbl>
      <w:tblPr>
        <w:tblW w:w="89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417"/>
        <w:gridCol w:w="1418"/>
        <w:gridCol w:w="1367"/>
        <w:gridCol w:w="1485"/>
      </w:tblGrid>
      <w:tr w:rsidR="007D34B0" w:rsidRPr="00027B2C" w14:paraId="169C0128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57CFF6" w14:textId="5E38B8E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D1C14B" w14:textId="709171A9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26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Jul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F14B89" w14:textId="7D38CC6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</w:t>
            </w:r>
            <w:r w:rsidR="006A4D9D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e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27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EBB930" w14:textId="588370C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28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Jul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2C27ED" w14:textId="4D0A95E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29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Jul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047F80" w14:textId="2A2524C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30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Jul</w:t>
            </w:r>
          </w:p>
        </w:tc>
      </w:tr>
      <w:tr w:rsidR="007D34B0" w:rsidRPr="00027B2C" w14:paraId="7A67F792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E52316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7FEEBD" w14:textId="5919EA3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F6AA4A" w14:textId="523A1B4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EFCCBA" w14:textId="1A35B649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8DA801" w14:textId="199EBE2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72FD2F" w14:textId="79F28BE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1172F0CB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9193DB" w14:textId="68EE08A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48E1D6C1" w14:textId="02A15BB5" w:rsidR="007D34B0" w:rsidRPr="00027B2C" w:rsidRDefault="00027B2C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F88BAC" w14:textId="405920C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131775" w14:textId="364C51A2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77B268" w14:textId="28E482A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03FD85" w14:textId="617603F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21CAEF" w14:textId="0783ABE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018C578B" w14:textId="77777777" w:rsidR="007D34B0" w:rsidRPr="00027B2C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tbl>
      <w:tblPr>
        <w:tblW w:w="89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417"/>
        <w:gridCol w:w="1375"/>
        <w:gridCol w:w="1410"/>
        <w:gridCol w:w="1485"/>
      </w:tblGrid>
      <w:tr w:rsidR="007D34B0" w:rsidRPr="00027B2C" w14:paraId="3DA0145F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072107" w14:textId="61673A4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8ABF7E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2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nd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E121B8" w14:textId="193B444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Tue 3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rd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D77483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4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9D8D86" w14:textId="22B44882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5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4B0F8B" w14:textId="3F771DD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 6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</w:tr>
      <w:tr w:rsidR="007D34B0" w:rsidRPr="00027B2C" w14:paraId="7B5751DB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3A684A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BFA84F" w14:textId="503287F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A8DF33" w14:textId="3D96B29F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879526" w14:textId="594F57D3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71A2C2" w14:textId="53E9203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7D98AF" w14:textId="3186447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592602F3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EC280E" w14:textId="06FD3238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01C997B4" w14:textId="5693C667" w:rsidR="007D34B0" w:rsidRPr="00027B2C" w:rsidRDefault="00873849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CD761C" w14:textId="4E03EF4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38DFF9" w14:textId="07FFF6C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F52F19" w14:textId="01A9E9D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1C8B2E" w14:textId="6E7B7DA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1426ED" w14:textId="1290F04D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224C0E9A" w14:textId="77777777" w:rsidR="007D34B0" w:rsidRPr="00027B2C" w:rsidRDefault="007D34B0" w:rsidP="00027B2C">
      <w:pPr>
        <w:jc w:val="center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tbl>
      <w:tblPr>
        <w:tblW w:w="89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5"/>
        <w:gridCol w:w="1498"/>
        <w:gridCol w:w="1417"/>
        <w:gridCol w:w="1375"/>
        <w:gridCol w:w="1410"/>
        <w:gridCol w:w="1485"/>
      </w:tblGrid>
      <w:tr w:rsidR="007D34B0" w:rsidRPr="00027B2C" w14:paraId="7C0FE305" w14:textId="77777777" w:rsidTr="006A4D9D">
        <w:trPr>
          <w:trHeight w:val="285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D8FA1E" w14:textId="5D5F7DA2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Day/Times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003860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Mon 9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7F8ECC" w14:textId="2155B50C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Tue 10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95EC5F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Wed 11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99BE31" w14:textId="5920E792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Thu 12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225B27" w14:textId="56E16E6A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Fri13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GB"/>
              </w:rPr>
              <w:t>th</w:t>
            </w: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 xml:space="preserve"> Aug</w:t>
            </w:r>
          </w:p>
        </w:tc>
      </w:tr>
      <w:tr w:rsidR="007D34B0" w:rsidRPr="00027B2C" w14:paraId="18124EB9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8540C3" w14:textId="7777777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8am-3.30pm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123BBF" w14:textId="33638A8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58B1676" w14:textId="0CC5BB8E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E95AF3" w14:textId="18B8E2A6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52EAF3" w14:textId="07DBA64B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0C61D8" w14:textId="1087304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7D34B0" w:rsidRPr="00027B2C" w14:paraId="7B35E939" w14:textId="77777777" w:rsidTr="006A4D9D">
        <w:trPr>
          <w:trHeight w:val="45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162CBFA" w14:textId="2D5349D7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8am - 6pm</w:t>
            </w:r>
          </w:p>
          <w:p w14:paraId="1637F536" w14:textId="76F1536B" w:rsidR="007D34B0" w:rsidRPr="00027B2C" w:rsidRDefault="00873849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  <w:r w:rsidRPr="00027B2C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  <w:t>(Tea Provided)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C6E5B7" w14:textId="33C4861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679A2A" w14:textId="15589498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91FA53" w14:textId="02495135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3D1D6A" w14:textId="51BD0464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9E4E7D" w14:textId="5B5E5BA0" w:rsidR="007D34B0" w:rsidRPr="00027B2C" w:rsidRDefault="007D34B0" w:rsidP="00027B2C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GB"/>
              </w:rPr>
            </w:pPr>
          </w:p>
        </w:tc>
      </w:tr>
    </w:tbl>
    <w:p w14:paraId="5E412B6A" w14:textId="77777777" w:rsidR="007D34B0" w:rsidRPr="00027B2C" w:rsidRDefault="007D34B0" w:rsidP="007D34B0">
      <w:pPr>
        <w:jc w:val="both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  <w:lang w:eastAsia="en-GB"/>
        </w:rPr>
      </w:pPr>
    </w:p>
    <w:p w14:paraId="288BFCAC" w14:textId="77777777" w:rsidR="006E1E9F" w:rsidRPr="006A4D9D" w:rsidRDefault="006E1E9F" w:rsidP="00074FCD">
      <w:pPr>
        <w:pStyle w:val="Foo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067"/>
      </w:tblGrid>
      <w:tr w:rsidR="00F036E0" w:rsidRPr="006A4D9D" w14:paraId="0E30B17A" w14:textId="77777777" w:rsidTr="006A4D9D">
        <w:trPr>
          <w:trHeight w:val="3676"/>
        </w:trPr>
        <w:tc>
          <w:tcPr>
            <w:tcW w:w="9067" w:type="dxa"/>
          </w:tcPr>
          <w:p w14:paraId="6CEE549B" w14:textId="355108A8" w:rsidR="00F036E0" w:rsidRPr="002865CB" w:rsidRDefault="00061FEB" w:rsidP="00E26F09">
            <w:pPr>
              <w:pStyle w:val="Foo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61FEB">
              <w:rPr>
                <w:rFonts w:asciiTheme="minorHAnsi" w:hAnsiTheme="minorHAnsi" w:cstheme="minorHAnsi"/>
                <w:b/>
                <w:bCs/>
                <w:szCs w:val="24"/>
              </w:rPr>
              <w:t>Please use this box to provide details of any new bookings, cancellations or changes to existing bookings.</w:t>
            </w:r>
          </w:p>
        </w:tc>
      </w:tr>
    </w:tbl>
    <w:p w14:paraId="15411E14" w14:textId="3304F1D4" w:rsidR="00F036E0" w:rsidRDefault="00E26F09" w:rsidP="00074FCD">
      <w:pPr>
        <w:pStyle w:val="Footer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br w:type="textWrapping" w:clear="all"/>
      </w:r>
    </w:p>
    <w:p w14:paraId="151C38D8" w14:textId="77777777" w:rsidR="006A4D9D" w:rsidRPr="000576A6" w:rsidRDefault="006A4D9D" w:rsidP="00074FCD">
      <w:pPr>
        <w:pStyle w:val="Footer"/>
        <w:rPr>
          <w:rFonts w:asciiTheme="minorHAnsi" w:hAnsiTheme="minorHAnsi" w:cstheme="minorHAnsi"/>
          <w:sz w:val="21"/>
          <w:szCs w:val="21"/>
        </w:rPr>
      </w:pPr>
    </w:p>
    <w:tbl>
      <w:tblPr>
        <w:tblpPr w:leftFromText="180" w:rightFromText="180" w:vertAnchor="text" w:horzAnchor="margin" w:tblpY="87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4"/>
        <w:gridCol w:w="3543"/>
      </w:tblGrid>
      <w:tr w:rsidR="008D56FB" w:rsidRPr="000576A6" w14:paraId="6AE3D520" w14:textId="77777777" w:rsidTr="006A4D9D">
        <w:trPr>
          <w:trHeight w:val="841"/>
        </w:trPr>
        <w:tc>
          <w:tcPr>
            <w:tcW w:w="5524" w:type="dxa"/>
          </w:tcPr>
          <w:p w14:paraId="28C2DCB3" w14:textId="77777777" w:rsidR="008D56FB" w:rsidRDefault="008D56FB" w:rsidP="008D56F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8D56FB">
              <w:rPr>
                <w:rFonts w:asciiTheme="minorHAnsi" w:hAnsiTheme="minorHAnsi" w:cstheme="minorHAnsi"/>
                <w:b/>
                <w:szCs w:val="24"/>
              </w:rPr>
              <w:t>Signature of Parent/Carer</w:t>
            </w:r>
            <w:r>
              <w:rPr>
                <w:rFonts w:asciiTheme="minorHAnsi" w:hAnsiTheme="minorHAnsi" w:cstheme="minorHAnsi"/>
                <w:b/>
                <w:szCs w:val="24"/>
              </w:rPr>
              <w:t>:</w:t>
            </w:r>
          </w:p>
          <w:p w14:paraId="5699920C" w14:textId="77777777" w:rsidR="008D56FB" w:rsidRPr="000576A6" w:rsidRDefault="008D56FB" w:rsidP="008D56FB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3543" w:type="dxa"/>
          </w:tcPr>
          <w:p w14:paraId="5C84BA16" w14:textId="77777777" w:rsidR="008D56FB" w:rsidRPr="000576A6" w:rsidRDefault="008D56FB" w:rsidP="008D56FB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Date:</w:t>
            </w:r>
          </w:p>
        </w:tc>
      </w:tr>
    </w:tbl>
    <w:p w14:paraId="5C9F4097" w14:textId="77777777" w:rsidR="000576A6" w:rsidRPr="000576A6" w:rsidRDefault="000576A6" w:rsidP="00074FCD">
      <w:pPr>
        <w:pStyle w:val="Footer"/>
        <w:rPr>
          <w:rFonts w:asciiTheme="minorHAnsi" w:hAnsiTheme="minorHAnsi" w:cstheme="minorHAnsi"/>
          <w:szCs w:val="24"/>
        </w:rPr>
      </w:pPr>
    </w:p>
    <w:p w14:paraId="7A080C5F" w14:textId="77777777" w:rsidR="00DF18A0" w:rsidRPr="00C35B65" w:rsidRDefault="00DF18A0" w:rsidP="004148FE">
      <w:pPr>
        <w:rPr>
          <w:rFonts w:ascii="Century Gothic" w:hAnsi="Century Gothic" w:cs="Helvetica"/>
          <w:color w:val="000000" w:themeColor="text1"/>
          <w:szCs w:val="24"/>
        </w:rPr>
      </w:pPr>
    </w:p>
    <w:p w14:paraId="11454186" w14:textId="77777777" w:rsidR="00834402" w:rsidRPr="005F6C06" w:rsidRDefault="00834402" w:rsidP="00463CB0">
      <w:pPr>
        <w:rPr>
          <w:rFonts w:ascii="Century Gothic" w:hAnsi="Century Gothic"/>
          <w:bCs/>
          <w:iCs/>
          <w:sz w:val="22"/>
          <w:szCs w:val="18"/>
        </w:rPr>
      </w:pPr>
    </w:p>
    <w:sectPr w:rsidR="00834402" w:rsidRPr="005F6C06" w:rsidSect="007961FD">
      <w:footerReference w:type="default" r:id="rId11"/>
      <w:pgSz w:w="11907" w:h="16840" w:code="9"/>
      <w:pgMar w:top="284" w:right="618" w:bottom="284" w:left="851" w:header="720" w:footer="5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9B2D" w14:textId="77777777" w:rsidR="006F6C0E" w:rsidRDefault="006F6C0E">
      <w:r>
        <w:separator/>
      </w:r>
    </w:p>
  </w:endnote>
  <w:endnote w:type="continuationSeparator" w:id="0">
    <w:p w14:paraId="714BC3EC" w14:textId="77777777" w:rsidR="006F6C0E" w:rsidRDefault="006F6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992A" w14:textId="560EF304" w:rsidR="002B6D21" w:rsidRPr="00EA76EA" w:rsidRDefault="007314C9" w:rsidP="007314C9">
    <w:pPr>
      <w:pStyle w:val="Footer"/>
      <w:tabs>
        <w:tab w:val="clear" w:pos="8640"/>
        <w:tab w:val="left" w:pos="6450"/>
      </w:tabs>
      <w:rPr>
        <w:sz w:val="20"/>
      </w:rPr>
    </w:pPr>
    <w:r>
      <w:rPr>
        <w:sz w:val="20"/>
      </w:rPr>
      <w:t xml:space="preserve"> </w:t>
    </w:r>
    <w:r>
      <w:rPr>
        <w:sz w:val="20"/>
      </w:rPr>
      <w:tab/>
      <w:t xml:space="preserve">  </w:t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8A228" w14:textId="77777777" w:rsidR="006F6C0E" w:rsidRDefault="006F6C0E">
      <w:r>
        <w:separator/>
      </w:r>
    </w:p>
  </w:footnote>
  <w:footnote w:type="continuationSeparator" w:id="0">
    <w:p w14:paraId="4EC5451E" w14:textId="77777777" w:rsidR="006F6C0E" w:rsidRDefault="006F6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16B"/>
    <w:multiLevelType w:val="multilevel"/>
    <w:tmpl w:val="2918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97875"/>
    <w:multiLevelType w:val="multilevel"/>
    <w:tmpl w:val="E8A4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9F37EE"/>
    <w:multiLevelType w:val="hybridMultilevel"/>
    <w:tmpl w:val="DDA6D6DE"/>
    <w:lvl w:ilvl="0" w:tplc="60F0393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A77C3"/>
    <w:multiLevelType w:val="hybridMultilevel"/>
    <w:tmpl w:val="99468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40CF4"/>
    <w:multiLevelType w:val="multilevel"/>
    <w:tmpl w:val="312E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63EEB"/>
    <w:multiLevelType w:val="multilevel"/>
    <w:tmpl w:val="0FDA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2D761D"/>
    <w:multiLevelType w:val="hybridMultilevel"/>
    <w:tmpl w:val="31A4E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826E8"/>
    <w:multiLevelType w:val="multilevel"/>
    <w:tmpl w:val="96B4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01468"/>
    <w:multiLevelType w:val="hybridMultilevel"/>
    <w:tmpl w:val="1B282D7A"/>
    <w:lvl w:ilvl="0" w:tplc="5E9ABC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7005086">
    <w:abstractNumId w:val="8"/>
  </w:num>
  <w:num w:numId="2" w16cid:durableId="1224676177">
    <w:abstractNumId w:val="2"/>
  </w:num>
  <w:num w:numId="3" w16cid:durableId="1090813823">
    <w:abstractNumId w:val="7"/>
  </w:num>
  <w:num w:numId="4" w16cid:durableId="323247344">
    <w:abstractNumId w:val="5"/>
  </w:num>
  <w:num w:numId="5" w16cid:durableId="1804273747">
    <w:abstractNumId w:val="4"/>
  </w:num>
  <w:num w:numId="6" w16cid:durableId="737940457">
    <w:abstractNumId w:val="0"/>
  </w:num>
  <w:num w:numId="7" w16cid:durableId="395974714">
    <w:abstractNumId w:val="1"/>
  </w:num>
  <w:num w:numId="8" w16cid:durableId="219831653">
    <w:abstractNumId w:val="3"/>
  </w:num>
  <w:num w:numId="9" w16cid:durableId="1433159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89"/>
    <w:rsid w:val="00000208"/>
    <w:rsid w:val="00012E88"/>
    <w:rsid w:val="00017493"/>
    <w:rsid w:val="00027B2C"/>
    <w:rsid w:val="0003452C"/>
    <w:rsid w:val="00036C11"/>
    <w:rsid w:val="00053AB9"/>
    <w:rsid w:val="000576A6"/>
    <w:rsid w:val="00061FEB"/>
    <w:rsid w:val="00074FCD"/>
    <w:rsid w:val="00080404"/>
    <w:rsid w:val="00080762"/>
    <w:rsid w:val="00084661"/>
    <w:rsid w:val="00090E87"/>
    <w:rsid w:val="000B1D11"/>
    <w:rsid w:val="000B3A0F"/>
    <w:rsid w:val="000C3E8C"/>
    <w:rsid w:val="000C5E14"/>
    <w:rsid w:val="000D0FC7"/>
    <w:rsid w:val="000E2585"/>
    <w:rsid w:val="0011390F"/>
    <w:rsid w:val="001247A3"/>
    <w:rsid w:val="00126B69"/>
    <w:rsid w:val="00132C6C"/>
    <w:rsid w:val="00132D8A"/>
    <w:rsid w:val="00134F7F"/>
    <w:rsid w:val="0013577F"/>
    <w:rsid w:val="001369E1"/>
    <w:rsid w:val="00150692"/>
    <w:rsid w:val="0015480B"/>
    <w:rsid w:val="001652C4"/>
    <w:rsid w:val="0017680E"/>
    <w:rsid w:val="0019702B"/>
    <w:rsid w:val="001A13E5"/>
    <w:rsid w:val="001C09EB"/>
    <w:rsid w:val="001C6EAA"/>
    <w:rsid w:val="001E4A20"/>
    <w:rsid w:val="001E593B"/>
    <w:rsid w:val="001F4EE4"/>
    <w:rsid w:val="00202AEA"/>
    <w:rsid w:val="002067F8"/>
    <w:rsid w:val="002122C1"/>
    <w:rsid w:val="002262E5"/>
    <w:rsid w:val="00227C26"/>
    <w:rsid w:val="0023629B"/>
    <w:rsid w:val="00247013"/>
    <w:rsid w:val="00274382"/>
    <w:rsid w:val="002865CB"/>
    <w:rsid w:val="00297792"/>
    <w:rsid w:val="002A0737"/>
    <w:rsid w:val="002B2F8A"/>
    <w:rsid w:val="002B6D21"/>
    <w:rsid w:val="002E3432"/>
    <w:rsid w:val="002F2DC8"/>
    <w:rsid w:val="0030262E"/>
    <w:rsid w:val="0032116D"/>
    <w:rsid w:val="00324110"/>
    <w:rsid w:val="0032545B"/>
    <w:rsid w:val="00326788"/>
    <w:rsid w:val="0032795B"/>
    <w:rsid w:val="003326C2"/>
    <w:rsid w:val="003344D1"/>
    <w:rsid w:val="00336A7B"/>
    <w:rsid w:val="00361707"/>
    <w:rsid w:val="00361C4E"/>
    <w:rsid w:val="00363D0B"/>
    <w:rsid w:val="0038320A"/>
    <w:rsid w:val="003930C9"/>
    <w:rsid w:val="00394E5C"/>
    <w:rsid w:val="003A6735"/>
    <w:rsid w:val="003B2AAD"/>
    <w:rsid w:val="003E519D"/>
    <w:rsid w:val="003F3860"/>
    <w:rsid w:val="003F4BC3"/>
    <w:rsid w:val="003F7198"/>
    <w:rsid w:val="004148FE"/>
    <w:rsid w:val="004243EE"/>
    <w:rsid w:val="00443B38"/>
    <w:rsid w:val="00463CB0"/>
    <w:rsid w:val="00482E13"/>
    <w:rsid w:val="00497845"/>
    <w:rsid w:val="004A6DF8"/>
    <w:rsid w:val="004B0635"/>
    <w:rsid w:val="004C38F1"/>
    <w:rsid w:val="004D138C"/>
    <w:rsid w:val="004D1568"/>
    <w:rsid w:val="004D6939"/>
    <w:rsid w:val="00512A88"/>
    <w:rsid w:val="00513BEC"/>
    <w:rsid w:val="00524E4F"/>
    <w:rsid w:val="00526635"/>
    <w:rsid w:val="00530E9A"/>
    <w:rsid w:val="005353EF"/>
    <w:rsid w:val="0053797B"/>
    <w:rsid w:val="00537B23"/>
    <w:rsid w:val="00540689"/>
    <w:rsid w:val="005424D8"/>
    <w:rsid w:val="00543901"/>
    <w:rsid w:val="005577DF"/>
    <w:rsid w:val="00562749"/>
    <w:rsid w:val="005829D8"/>
    <w:rsid w:val="005B0C10"/>
    <w:rsid w:val="005B63A0"/>
    <w:rsid w:val="005B7DDD"/>
    <w:rsid w:val="005C77B7"/>
    <w:rsid w:val="005D4241"/>
    <w:rsid w:val="005F6C06"/>
    <w:rsid w:val="006360EC"/>
    <w:rsid w:val="006610E7"/>
    <w:rsid w:val="006640F4"/>
    <w:rsid w:val="0067251F"/>
    <w:rsid w:val="0068087D"/>
    <w:rsid w:val="00694EC2"/>
    <w:rsid w:val="006A4D9D"/>
    <w:rsid w:val="006A6050"/>
    <w:rsid w:val="006B0E7D"/>
    <w:rsid w:val="006B2DC0"/>
    <w:rsid w:val="006C25BC"/>
    <w:rsid w:val="006C639F"/>
    <w:rsid w:val="006D36E4"/>
    <w:rsid w:val="006D6D1A"/>
    <w:rsid w:val="006E1E9F"/>
    <w:rsid w:val="006F1EF1"/>
    <w:rsid w:val="006F6C0E"/>
    <w:rsid w:val="00704AC5"/>
    <w:rsid w:val="007314C9"/>
    <w:rsid w:val="00734526"/>
    <w:rsid w:val="00765DE2"/>
    <w:rsid w:val="007961FD"/>
    <w:rsid w:val="007973B9"/>
    <w:rsid w:val="007B61C7"/>
    <w:rsid w:val="007B6E6D"/>
    <w:rsid w:val="007C7058"/>
    <w:rsid w:val="007D34B0"/>
    <w:rsid w:val="007D6C15"/>
    <w:rsid w:val="007E21B1"/>
    <w:rsid w:val="007E2C31"/>
    <w:rsid w:val="007E7C70"/>
    <w:rsid w:val="008033A3"/>
    <w:rsid w:val="00803CC9"/>
    <w:rsid w:val="00815D00"/>
    <w:rsid w:val="00817897"/>
    <w:rsid w:val="00834402"/>
    <w:rsid w:val="008615E4"/>
    <w:rsid w:val="00861C89"/>
    <w:rsid w:val="008667AA"/>
    <w:rsid w:val="00873849"/>
    <w:rsid w:val="0087511B"/>
    <w:rsid w:val="00876D15"/>
    <w:rsid w:val="00884A93"/>
    <w:rsid w:val="008853E3"/>
    <w:rsid w:val="00890D50"/>
    <w:rsid w:val="008913F3"/>
    <w:rsid w:val="008918DB"/>
    <w:rsid w:val="008959BD"/>
    <w:rsid w:val="008A14A6"/>
    <w:rsid w:val="008B02BD"/>
    <w:rsid w:val="008C525D"/>
    <w:rsid w:val="008D56FB"/>
    <w:rsid w:val="008E47D7"/>
    <w:rsid w:val="008E575E"/>
    <w:rsid w:val="008F2F2E"/>
    <w:rsid w:val="008F5BFC"/>
    <w:rsid w:val="00931D87"/>
    <w:rsid w:val="00954FA1"/>
    <w:rsid w:val="00972C53"/>
    <w:rsid w:val="009939C8"/>
    <w:rsid w:val="009943D5"/>
    <w:rsid w:val="009A08AB"/>
    <w:rsid w:val="009C6760"/>
    <w:rsid w:val="009F0DDE"/>
    <w:rsid w:val="00A0011D"/>
    <w:rsid w:val="00A0094F"/>
    <w:rsid w:val="00A00FE3"/>
    <w:rsid w:val="00A11643"/>
    <w:rsid w:val="00A162CC"/>
    <w:rsid w:val="00A201AD"/>
    <w:rsid w:val="00A27736"/>
    <w:rsid w:val="00A3063F"/>
    <w:rsid w:val="00A451A3"/>
    <w:rsid w:val="00A50789"/>
    <w:rsid w:val="00A54F54"/>
    <w:rsid w:val="00A60C80"/>
    <w:rsid w:val="00A956ED"/>
    <w:rsid w:val="00AB5693"/>
    <w:rsid w:val="00AD42E4"/>
    <w:rsid w:val="00AD6807"/>
    <w:rsid w:val="00AD6EC9"/>
    <w:rsid w:val="00AE6032"/>
    <w:rsid w:val="00AE7938"/>
    <w:rsid w:val="00AF2CDA"/>
    <w:rsid w:val="00AF5082"/>
    <w:rsid w:val="00B00CB6"/>
    <w:rsid w:val="00B1423B"/>
    <w:rsid w:val="00B14CBC"/>
    <w:rsid w:val="00B15560"/>
    <w:rsid w:val="00B25327"/>
    <w:rsid w:val="00B27C83"/>
    <w:rsid w:val="00B3144A"/>
    <w:rsid w:val="00B328AA"/>
    <w:rsid w:val="00B34777"/>
    <w:rsid w:val="00B35E92"/>
    <w:rsid w:val="00B37DF2"/>
    <w:rsid w:val="00B44325"/>
    <w:rsid w:val="00B60B65"/>
    <w:rsid w:val="00B9351E"/>
    <w:rsid w:val="00B93E83"/>
    <w:rsid w:val="00BB1941"/>
    <w:rsid w:val="00C258D6"/>
    <w:rsid w:val="00C31B0C"/>
    <w:rsid w:val="00C32BBA"/>
    <w:rsid w:val="00C35B65"/>
    <w:rsid w:val="00C63CA0"/>
    <w:rsid w:val="00C836C1"/>
    <w:rsid w:val="00C83B53"/>
    <w:rsid w:val="00C86EEB"/>
    <w:rsid w:val="00CA5D86"/>
    <w:rsid w:val="00CB5C76"/>
    <w:rsid w:val="00CE2D76"/>
    <w:rsid w:val="00CF587D"/>
    <w:rsid w:val="00CF6728"/>
    <w:rsid w:val="00D00BEF"/>
    <w:rsid w:val="00D0271D"/>
    <w:rsid w:val="00D20668"/>
    <w:rsid w:val="00D21793"/>
    <w:rsid w:val="00D23FA6"/>
    <w:rsid w:val="00D2433C"/>
    <w:rsid w:val="00D25F55"/>
    <w:rsid w:val="00D2699E"/>
    <w:rsid w:val="00D402DE"/>
    <w:rsid w:val="00D40F19"/>
    <w:rsid w:val="00D46243"/>
    <w:rsid w:val="00D47311"/>
    <w:rsid w:val="00D60089"/>
    <w:rsid w:val="00D91250"/>
    <w:rsid w:val="00D965B3"/>
    <w:rsid w:val="00D970FB"/>
    <w:rsid w:val="00DA2E70"/>
    <w:rsid w:val="00DB2319"/>
    <w:rsid w:val="00DB75E3"/>
    <w:rsid w:val="00DC0D58"/>
    <w:rsid w:val="00DD10B2"/>
    <w:rsid w:val="00DD693E"/>
    <w:rsid w:val="00DF18A0"/>
    <w:rsid w:val="00E03296"/>
    <w:rsid w:val="00E03988"/>
    <w:rsid w:val="00E05F77"/>
    <w:rsid w:val="00E26F09"/>
    <w:rsid w:val="00E3680B"/>
    <w:rsid w:val="00E51668"/>
    <w:rsid w:val="00E577CD"/>
    <w:rsid w:val="00E604D6"/>
    <w:rsid w:val="00E815B5"/>
    <w:rsid w:val="00E87DF7"/>
    <w:rsid w:val="00E95F8E"/>
    <w:rsid w:val="00EA76EA"/>
    <w:rsid w:val="00EB00F2"/>
    <w:rsid w:val="00EE044D"/>
    <w:rsid w:val="00EE1DCF"/>
    <w:rsid w:val="00EE5E61"/>
    <w:rsid w:val="00EF2750"/>
    <w:rsid w:val="00EF3E0D"/>
    <w:rsid w:val="00F036E0"/>
    <w:rsid w:val="00F10D11"/>
    <w:rsid w:val="00F1196E"/>
    <w:rsid w:val="00F24E37"/>
    <w:rsid w:val="00F31604"/>
    <w:rsid w:val="00F33E7A"/>
    <w:rsid w:val="00F34E75"/>
    <w:rsid w:val="00F46FE6"/>
    <w:rsid w:val="00F47E9A"/>
    <w:rsid w:val="00F5192C"/>
    <w:rsid w:val="00F54F00"/>
    <w:rsid w:val="00F72B47"/>
    <w:rsid w:val="00F77F04"/>
    <w:rsid w:val="00F825C9"/>
    <w:rsid w:val="00F849E9"/>
    <w:rsid w:val="00F96D1D"/>
    <w:rsid w:val="00FD0681"/>
    <w:rsid w:val="00FD1D78"/>
    <w:rsid w:val="00FD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D98DF"/>
  <w15:docId w15:val="{50BC2D57-034A-4D03-BB3A-AAC7D863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0F19"/>
    <w:rPr>
      <w:sz w:val="24"/>
      <w:lang w:val="en-GB"/>
    </w:rPr>
  </w:style>
  <w:style w:type="paragraph" w:styleId="Heading1">
    <w:name w:val="heading 1"/>
    <w:basedOn w:val="Normal"/>
    <w:next w:val="Normal"/>
    <w:qFormat/>
    <w:rsid w:val="00D40F19"/>
    <w:pPr>
      <w:keepNext/>
      <w:outlineLvl w:val="0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B75E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40F19"/>
    <w:rPr>
      <w:color w:val="0000FF"/>
      <w:u w:val="single"/>
    </w:rPr>
  </w:style>
  <w:style w:type="paragraph" w:styleId="BodyText">
    <w:name w:val="Body Text"/>
    <w:basedOn w:val="Normal"/>
    <w:rsid w:val="00D40F19"/>
    <w:rPr>
      <w:rFonts w:ascii="Arial" w:hAnsi="Arial"/>
      <w:b/>
    </w:rPr>
  </w:style>
  <w:style w:type="paragraph" w:styleId="BalloonText">
    <w:name w:val="Balloon Text"/>
    <w:basedOn w:val="Normal"/>
    <w:semiHidden/>
    <w:rsid w:val="00F96D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328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328AA"/>
    <w:pPr>
      <w:tabs>
        <w:tab w:val="center" w:pos="4320"/>
        <w:tab w:val="right" w:pos="8640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F54F0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74FCD"/>
    <w:rPr>
      <w:sz w:val="24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DB75E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NormalWeb">
    <w:name w:val="Normal (Web)"/>
    <w:basedOn w:val="Normal"/>
    <w:semiHidden/>
    <w:unhideWhenUsed/>
    <w:rsid w:val="00EE044D"/>
    <w:rPr>
      <w:szCs w:val="24"/>
    </w:rPr>
  </w:style>
  <w:style w:type="table" w:styleId="TableGrid">
    <w:name w:val="Table Grid"/>
    <w:basedOn w:val="TableNormal"/>
    <w:rsid w:val="00C86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0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chool%20Stationary\LETTERHEAD%20201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B84FE911BBF41840615AC82F35555" ma:contentTypeVersion="15" ma:contentTypeDescription="Create a new document." ma:contentTypeScope="" ma:versionID="177bdf96d3ddbfc8c4feb4243f760662">
  <xsd:schema xmlns:xsd="http://www.w3.org/2001/XMLSchema" xmlns:xs="http://www.w3.org/2001/XMLSchema" xmlns:p="http://schemas.microsoft.com/office/2006/metadata/properties" xmlns:ns2="97170898-5c7e-4112-a687-1170b47d20ed" xmlns:ns3="6ecb93f9-e35d-40c9-8fe3-8ea52e09337d" targetNamespace="http://schemas.microsoft.com/office/2006/metadata/properties" ma:root="true" ma:fieldsID="6aaae478c6df959d73f2a64906ad44d3" ns2:_="" ns3:_="">
    <xsd:import namespace="97170898-5c7e-4112-a687-1170b47d20ed"/>
    <xsd:import namespace="6ecb93f9-e35d-40c9-8fe3-8ea52e093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70898-5c7e-4112-a687-1170b47d2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fc3d640-5d65-4f23-b603-619ad5833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93f9-e35d-40c9-8fe3-8ea52e09337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39933a5-894f-4daa-8718-7a95610d124a}" ma:internalName="TaxCatchAll" ma:showField="CatchAllData" ma:web="6ecb93f9-e35d-40c9-8fe3-8ea52e093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93f9-e35d-40c9-8fe3-8ea52e09337d" xsi:nil="true"/>
    <lcf76f155ced4ddcb4097134ff3c332f xmlns="97170898-5c7e-4112-a687-1170b47d20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BBAEA4A-257C-458F-B10F-331591BF88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D7805E-CAE0-42B0-9875-F04C54F61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70898-5c7e-4112-a687-1170b47d20ed"/>
    <ds:schemaRef ds:uri="6ecb93f9-e35d-40c9-8fe3-8ea52e093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1DA949-A282-4CC1-9CF7-9B09EAD468D0}">
  <ds:schemaRefs>
    <ds:schemaRef ds:uri="http://schemas.microsoft.com/office/2006/metadata/properties"/>
    <ds:schemaRef ds:uri="http://schemas.microsoft.com/office/infopath/2007/PartnerControls"/>
    <ds:schemaRef ds:uri="6ecb93f9-e35d-40c9-8fe3-8ea52e09337d"/>
    <ds:schemaRef ds:uri="97170898-5c7e-4112-a687-1170b47d20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2011</Template>
  <TotalTime>269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Haringey Council</Company>
  <LinksUpToDate>false</LinksUpToDate>
  <CharactersWithSpaces>2366</CharactersWithSpaces>
  <SharedDoc>false</SharedDoc>
  <HLinks>
    <vt:vector size="6" baseType="variant">
      <vt:variant>
        <vt:i4>6684677</vt:i4>
      </vt:variant>
      <vt:variant>
        <vt:i4>0</vt:i4>
      </vt:variant>
      <vt:variant>
        <vt:i4>0</vt:i4>
      </vt:variant>
      <vt:variant>
        <vt:i4>5</vt:i4>
      </vt:variant>
      <vt:variant>
        <vt:lpwstr>mailto:admin@woodlandspark-nur.haringey.sch.uk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karenc</dc:creator>
  <cp:lastModifiedBy>Zeynep Uzun</cp:lastModifiedBy>
  <cp:revision>89</cp:revision>
  <cp:lastPrinted>2026-03-16T10:30:00Z</cp:lastPrinted>
  <dcterms:created xsi:type="dcterms:W3CDTF">2025-01-31T11:29:00Z</dcterms:created>
  <dcterms:modified xsi:type="dcterms:W3CDTF">2026-09-24T10:40:00Z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0x010100079B84FE911BBF41840615AC82F35555</vt:lpwstr>
  </property>
  <property fmtid="{D5CDD505-2E9C-101B-9397-08002B2CF9AE}" pid="3" name="Order">
    <vt:r8>78000</vt:r8>
  </property>
</Properties>
</file>